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E375F" w14:textId="77777777" w:rsidR="00003D2D" w:rsidRDefault="00003D2D">
      <w:pPr>
        <w:rPr>
          <w:lang w:val="es-ES_tradnl"/>
        </w:rPr>
      </w:pPr>
    </w:p>
    <w:p w14:paraId="014F1447" w14:textId="77777777" w:rsidR="005029B8" w:rsidRPr="005029B8" w:rsidRDefault="005029B8">
      <w:pPr>
        <w:rPr>
          <w:b/>
          <w:sz w:val="44"/>
          <w:szCs w:val="44"/>
          <w:lang w:val="es-ES_tradnl"/>
        </w:rPr>
      </w:pPr>
    </w:p>
    <w:p w14:paraId="51C99653" w14:textId="77777777" w:rsidR="005029B8" w:rsidRDefault="005029B8">
      <w:pPr>
        <w:rPr>
          <w:b/>
          <w:sz w:val="44"/>
          <w:szCs w:val="44"/>
          <w:lang w:val="es-ES_tradnl"/>
        </w:rPr>
      </w:pPr>
      <w:r w:rsidRPr="005029B8">
        <w:rPr>
          <w:b/>
          <w:sz w:val="44"/>
          <w:szCs w:val="44"/>
          <w:lang w:val="es-ES_tradnl"/>
        </w:rPr>
        <w:t>LES ACTIVITÉS QUOTIDIENNES</w:t>
      </w:r>
    </w:p>
    <w:p w14:paraId="3D98C047" w14:textId="77777777" w:rsidR="005029B8" w:rsidRPr="005029B8" w:rsidRDefault="005029B8">
      <w:pPr>
        <w:rPr>
          <w:b/>
          <w:sz w:val="24"/>
          <w:szCs w:val="24"/>
        </w:rPr>
      </w:pPr>
      <w:r w:rsidRPr="005029B8">
        <w:rPr>
          <w:b/>
          <w:sz w:val="24"/>
          <w:szCs w:val="24"/>
        </w:rPr>
        <w:t>Raconte la journée de Louis d’après ces images</w:t>
      </w:r>
    </w:p>
    <w:p w14:paraId="281525BB" w14:textId="77777777" w:rsidR="000640FC" w:rsidRDefault="005029B8" w:rsidP="000640FC">
      <w:pPr>
        <w:keepNext/>
      </w:pPr>
      <w:r>
        <w:rPr>
          <w:noProof/>
          <w:lang w:val="fr-CA" w:eastAsia="fr-CA"/>
        </w:rPr>
        <w:drawing>
          <wp:inline distT="0" distB="0" distL="0" distR="0" wp14:anchorId="3EF6DDCD" wp14:editId="1FA7D120">
            <wp:extent cx="5829300" cy="6985424"/>
            <wp:effectExtent l="0" t="0" r="0" b="6350"/>
            <wp:docPr id="5" name="Imagen 5" descr="http://img.over-blog.com/500x600/3/01/59/86/actividades-cotidia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over-blog.com/500x600/3/01/59/86/actividades-cotidian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98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54AC7" w14:textId="77777777" w:rsidR="000640FC" w:rsidRDefault="000640FC" w:rsidP="000640FC">
      <w:pPr>
        <w:pStyle w:val="Caption"/>
      </w:pPr>
    </w:p>
    <w:p w14:paraId="392297F3" w14:textId="77777777" w:rsidR="005029B8" w:rsidRDefault="005029B8">
      <w:pPr>
        <w:rPr>
          <w:b/>
          <w:sz w:val="44"/>
          <w:szCs w:val="44"/>
          <w:lang w:val="es-ES_tradnl"/>
        </w:rPr>
      </w:pPr>
    </w:p>
    <w:p w14:paraId="7F2C0F14" w14:textId="77777777" w:rsidR="005029B8" w:rsidRDefault="005029B8">
      <w:pPr>
        <w:rPr>
          <w:b/>
          <w:sz w:val="24"/>
          <w:szCs w:val="24"/>
        </w:rPr>
      </w:pPr>
    </w:p>
    <w:p w14:paraId="584B6F3F" w14:textId="77777777" w:rsidR="005029B8" w:rsidRDefault="005029B8">
      <w:pPr>
        <w:rPr>
          <w:b/>
          <w:sz w:val="24"/>
          <w:szCs w:val="24"/>
        </w:rPr>
      </w:pPr>
    </w:p>
    <w:p w14:paraId="60F79CD3" w14:textId="77777777" w:rsidR="005029B8" w:rsidRDefault="005029B8">
      <w:pPr>
        <w:rPr>
          <w:b/>
          <w:sz w:val="24"/>
          <w:szCs w:val="24"/>
        </w:rPr>
      </w:pPr>
    </w:p>
    <w:p w14:paraId="16483BCC" w14:textId="77777777" w:rsidR="005029B8" w:rsidRPr="005029B8" w:rsidRDefault="005029B8" w:rsidP="009F2469">
      <w:pPr>
        <w:rPr>
          <w:b/>
          <w:sz w:val="24"/>
          <w:szCs w:val="24"/>
        </w:rPr>
      </w:pPr>
      <w:r w:rsidRPr="005029B8">
        <w:rPr>
          <w:b/>
          <w:sz w:val="24"/>
          <w:szCs w:val="24"/>
        </w:rPr>
        <w:t>Remets les vignettes dans le bon ordre et raconte ce qu</w:t>
      </w:r>
      <w:r w:rsidR="009F2469">
        <w:rPr>
          <w:b/>
          <w:sz w:val="24"/>
          <w:szCs w:val="24"/>
        </w:rPr>
        <w:t>e</w:t>
      </w:r>
      <w:r w:rsidRPr="005029B8">
        <w:rPr>
          <w:b/>
          <w:sz w:val="24"/>
          <w:szCs w:val="24"/>
        </w:rPr>
        <w:t xml:space="preserve"> fait Paul.</w:t>
      </w:r>
    </w:p>
    <w:p w14:paraId="6C2ABF39" w14:textId="04F9BADE" w:rsidR="00B53DEF" w:rsidRDefault="00684528"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0E6F54" wp14:editId="38D18D8F">
                <wp:simplePos x="0" y="0"/>
                <wp:positionH relativeFrom="column">
                  <wp:posOffset>3072765</wp:posOffset>
                </wp:positionH>
                <wp:positionV relativeFrom="paragraph">
                  <wp:posOffset>3270885</wp:posOffset>
                </wp:positionV>
                <wp:extent cx="541020" cy="586740"/>
                <wp:effectExtent l="0" t="0" r="0" b="0"/>
                <wp:wrapNone/>
                <wp:docPr id="16" name="1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02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268BE" w14:textId="77777777" w:rsidR="00C87DFE" w:rsidRDefault="00C87DFE" w:rsidP="00C87DF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04978604" wp14:editId="43FCE74C">
                                  <wp:extent cx="372291" cy="411480"/>
                                  <wp:effectExtent l="0" t="0" r="8890" b="7620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291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26" style="position:absolute;margin-left:241.95pt;margin-top:257.55pt;width:42.6pt;height:4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" filled="f" stroked="f" strokeweight="2pt">
                <v:path arrowok="t"/>
                <v:textbox>
                  <w:txbxContent>
                    <w:p w:rsidR="00C87DFE" w:rsidRDefault="00C87DFE" w:rsidP="00C87DFE">
                      <w:pPr>
                        <w:jc w:val="center"/>
                      </w:pPr>
                      <w:r>
                        <w:rPr>
                          <w:noProof/>
                          <w:lang w:val="fr-CA" w:eastAsia="fr-CA"/>
                        </w:rPr>
                        <w:drawing>
                          <wp:inline distT="0" distB="0" distL="0" distR="0">
                            <wp:extent cx="372291" cy="411480"/>
                            <wp:effectExtent l="0" t="0" r="8890" b="7620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291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306896" wp14:editId="0E2920D5">
                <wp:simplePos x="0" y="0"/>
                <wp:positionH relativeFrom="column">
                  <wp:posOffset>3659505</wp:posOffset>
                </wp:positionH>
                <wp:positionV relativeFrom="paragraph">
                  <wp:posOffset>5122545</wp:posOffset>
                </wp:positionV>
                <wp:extent cx="571500" cy="457200"/>
                <wp:effectExtent l="0" t="0" r="0" b="0"/>
                <wp:wrapNone/>
                <wp:docPr id="13" name="13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FEBF2F" w14:textId="77777777" w:rsidR="005029B8" w:rsidRDefault="005029B8" w:rsidP="00C87DFE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58423004" wp14:editId="7E38E862">
                                  <wp:extent cx="464185" cy="327660"/>
                                  <wp:effectExtent l="0" t="0" r="0" b="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185" cy="327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 Rectángulo" o:spid="_x0000_s1027" style="position:absolute;margin-left:288.15pt;margin-top:403.35pt;width:4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" filled="f" stroked="f" strokeweight="2pt">
                <v:path arrowok="t"/>
                <v:textbox>
                  <w:txbxContent>
                    <w:p w:rsidR="005029B8" w:rsidRDefault="005029B8" w:rsidP="00C87DFE">
                      <w:pPr>
                        <w:jc w:val="both"/>
                      </w:pPr>
                      <w:r>
                        <w:rPr>
                          <w:noProof/>
                          <w:lang w:val="fr-CA" w:eastAsia="fr-CA"/>
                        </w:rPr>
                        <w:drawing>
                          <wp:inline distT="0" distB="0" distL="0" distR="0">
                            <wp:extent cx="464185" cy="327660"/>
                            <wp:effectExtent l="0" t="0" r="0" b="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185" cy="327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DD32CA" wp14:editId="72F25E0D">
                <wp:simplePos x="0" y="0"/>
                <wp:positionH relativeFrom="column">
                  <wp:posOffset>-180975</wp:posOffset>
                </wp:positionH>
                <wp:positionV relativeFrom="paragraph">
                  <wp:posOffset>3956685</wp:posOffset>
                </wp:positionV>
                <wp:extent cx="774065" cy="662940"/>
                <wp:effectExtent l="0" t="0" r="0" b="0"/>
                <wp:wrapNone/>
                <wp:docPr id="11" name="1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4065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F9C2B" w14:textId="77777777" w:rsidR="005029B8" w:rsidRDefault="005029B8" w:rsidP="005029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6837FD1F" wp14:editId="46F6827A">
                                  <wp:extent cx="587829" cy="411480"/>
                                  <wp:effectExtent l="0" t="0" r="3175" b="762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829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 Rectángulo" o:spid="_x0000_s1028" style="position:absolute;margin-left:-14.25pt;margin-top:311.55pt;width:60.95pt;height:52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" filled="f" stroked="f" strokeweight="2pt">
                <v:path arrowok="t"/>
                <v:textbox style="mso-fit-shape-to-text:t">
                  <w:txbxContent>
                    <w:p w:rsidR="005029B8" w:rsidRDefault="005029B8" w:rsidP="005029B8">
                      <w:pPr>
                        <w:jc w:val="center"/>
                      </w:pPr>
                      <w:r>
                        <w:rPr>
                          <w:noProof/>
                          <w:lang w:val="fr-CA" w:eastAsia="fr-CA"/>
                        </w:rPr>
                        <w:drawing>
                          <wp:inline distT="0" distB="0" distL="0" distR="0">
                            <wp:extent cx="587829" cy="411480"/>
                            <wp:effectExtent l="0" t="0" r="3175" b="762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7829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0EFD6D" wp14:editId="751D1D3B">
                <wp:simplePos x="0" y="0"/>
                <wp:positionH relativeFrom="column">
                  <wp:posOffset>-180975</wp:posOffset>
                </wp:positionH>
                <wp:positionV relativeFrom="paragraph">
                  <wp:posOffset>5648325</wp:posOffset>
                </wp:positionV>
                <wp:extent cx="662940" cy="662940"/>
                <wp:effectExtent l="0" t="0" r="0" b="0"/>
                <wp:wrapNone/>
                <wp:docPr id="7" name="7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978A3" w14:textId="77777777" w:rsidR="005029B8" w:rsidRDefault="005029B8" w:rsidP="005029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79F85197" wp14:editId="465F14CD">
                                  <wp:extent cx="480060" cy="411480"/>
                                  <wp:effectExtent l="0" t="0" r="0" b="762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7 Rectángulo" o:spid="_x0000_s1029" style="position:absolute;margin-left:-14.25pt;margin-top:444.75pt;width:52.2pt;height:52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" filled="f" stroked="f" strokeweight="2pt">
                <v:path arrowok="t"/>
                <v:textbox style="mso-fit-shape-to-text:t">
                  <w:txbxContent>
                    <w:p w:rsidR="005029B8" w:rsidRDefault="005029B8" w:rsidP="005029B8">
                      <w:pPr>
                        <w:jc w:val="center"/>
                      </w:pPr>
                      <w:r>
                        <w:rPr>
                          <w:noProof/>
                          <w:lang w:val="fr-CA" w:eastAsia="fr-CA"/>
                        </w:rPr>
                        <w:drawing>
                          <wp:inline distT="0" distB="0" distL="0" distR="0">
                            <wp:extent cx="480060" cy="411480"/>
                            <wp:effectExtent l="0" t="0" r="0" b="762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029B8">
        <w:rPr>
          <w:noProof/>
          <w:lang w:val="fr-CA" w:eastAsia="fr-CA"/>
        </w:rPr>
        <w:drawing>
          <wp:inline distT="0" distB="0" distL="0" distR="0" wp14:anchorId="78F74A14" wp14:editId="41E1E5F7">
            <wp:extent cx="5636463" cy="6855636"/>
            <wp:effectExtent l="0" t="0" r="254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54" cy="685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28B3F" w14:textId="534CD46F" w:rsidR="0011006B" w:rsidRDefault="0011006B"/>
    <w:p w14:paraId="457E8123" w14:textId="77777777" w:rsidR="0011006B" w:rsidRPr="004D7095" w:rsidRDefault="0011006B"/>
    <w:sectPr w:rsidR="0011006B" w:rsidRPr="004D7095" w:rsidSect="005D227B">
      <w:headerReference w:type="default" r:id="rId18"/>
      <w:footerReference w:type="default" r:id="rId19"/>
      <w:pgSz w:w="11906" w:h="16838"/>
      <w:pgMar w:top="537" w:right="1701" w:bottom="1417" w:left="1701" w:header="142" w:footer="3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8388C" w14:textId="77777777" w:rsidR="00540B2F" w:rsidRDefault="00540B2F" w:rsidP="00EF41CC">
      <w:pPr>
        <w:spacing w:after="0" w:line="240" w:lineRule="auto"/>
      </w:pPr>
      <w:r>
        <w:separator/>
      </w:r>
    </w:p>
  </w:endnote>
  <w:endnote w:type="continuationSeparator" w:id="0">
    <w:p w14:paraId="19D7985E" w14:textId="77777777" w:rsidR="00540B2F" w:rsidRDefault="00540B2F" w:rsidP="00EF4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4BC42" w14:textId="77777777" w:rsidR="00EF41CC" w:rsidRDefault="00684528" w:rsidP="00EF41CC">
    <w:pPr>
      <w:pStyle w:val="Footer"/>
      <w:tabs>
        <w:tab w:val="clear" w:pos="8504"/>
      </w:tabs>
      <w:ind w:left="-1701" w:right="-1701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CD5823" wp14:editId="37BB10DB">
              <wp:simplePos x="0" y="0"/>
              <wp:positionH relativeFrom="column">
                <wp:posOffset>4093845</wp:posOffset>
              </wp:positionH>
              <wp:positionV relativeFrom="paragraph">
                <wp:posOffset>-13970</wp:posOffset>
              </wp:positionV>
              <wp:extent cx="2034540" cy="274320"/>
              <wp:effectExtent l="0" t="0" r="0" b="0"/>
              <wp:wrapNone/>
              <wp:docPr id="2" name="2 Rectángul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03454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7BD608" w14:textId="77777777" w:rsidR="00EF41CC" w:rsidRPr="0019708C" w:rsidRDefault="00EF41CC" w:rsidP="0019708C">
                          <w:pPr>
                            <w:rPr>
                              <w:b/>
                              <w:i/>
                              <w:color w:val="0F243E" w:themeColor="text2" w:themeShade="80"/>
                              <w:lang w:val="es-ES_tradn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2 Rectángulo" o:spid="_x0000_s1031" style="position:absolute;left:0;text-align:left;margin-left:322.35pt;margin-top:-1.1pt;width:160.2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" filled="f" stroked="f" strokeweight="2pt">
              <v:path arrowok="t"/>
              <v:textbox>
                <w:txbxContent>
                  <w:p w:rsidR="00EF41CC" w:rsidRPr="0019708C" w:rsidRDefault="00EF41CC" w:rsidP="0019708C">
                    <w:pPr>
                      <w:rPr>
                        <w:b/>
                        <w:i/>
                        <w:color w:val="0F243E" w:themeColor="text2" w:themeShade="80"/>
                        <w:lang w:val="es-ES_tradnl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96EDA" w14:textId="77777777" w:rsidR="00540B2F" w:rsidRDefault="00540B2F" w:rsidP="00EF41CC">
      <w:pPr>
        <w:spacing w:after="0" w:line="240" w:lineRule="auto"/>
      </w:pPr>
      <w:r>
        <w:separator/>
      </w:r>
    </w:p>
  </w:footnote>
  <w:footnote w:type="continuationSeparator" w:id="0">
    <w:p w14:paraId="06733B5E" w14:textId="77777777" w:rsidR="00540B2F" w:rsidRDefault="00540B2F" w:rsidP="00EF4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E5286" w14:textId="77777777" w:rsidR="00C54F4C" w:rsidRDefault="00684528">
    <w:pPr>
      <w:pStyle w:val="Header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59CB31B" wp14:editId="578FD438">
              <wp:simplePos x="0" y="0"/>
              <wp:positionH relativeFrom="column">
                <wp:posOffset>4916805</wp:posOffset>
              </wp:positionH>
              <wp:positionV relativeFrom="paragraph">
                <wp:posOffset>146050</wp:posOffset>
              </wp:positionV>
              <wp:extent cx="1348740" cy="1211580"/>
              <wp:effectExtent l="0" t="0" r="22860" b="26670"/>
              <wp:wrapNone/>
              <wp:docPr id="8" name="8 Bise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48740" cy="1211580"/>
                      </a:xfrm>
                      <a:prstGeom prst="bevel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gradFill flip="none" rotWithShape="1">
                          <a:gsLst>
                            <a:gs pos="0">
                              <a:srgbClr val="C00000"/>
                            </a:gs>
                            <a:gs pos="97500">
                              <a:srgbClr val="D2DDF1"/>
                            </a:gs>
                            <a:gs pos="78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ADDB8E" w14:textId="77777777" w:rsidR="005D227B" w:rsidRDefault="005D227B" w:rsidP="005D227B">
                          <w:pPr>
                            <w:ind w:left="-142"/>
                          </w:pPr>
                          <w:r>
                            <w:rPr>
                              <w:noProof/>
                              <w:lang w:val="fr-CA" w:eastAsia="fr-CA"/>
                            </w:rPr>
                            <w:drawing>
                              <wp:inline distT="0" distB="0" distL="0" distR="0" wp14:anchorId="16046885" wp14:editId="422A80DF">
                                <wp:extent cx="969613" cy="828139"/>
                                <wp:effectExtent l="0" t="0" r="2540" b="0"/>
                                <wp:docPr id="9" name="Imagen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3461" cy="831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8 Bisel" o:spid="_x0000_s1030" type="#_x0000_t84" style="position:absolute;margin-left:387.15pt;margin-top:11.5pt;width:106.2pt;height:9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" fillcolor="#f2f2f2 [3052]" strokeweight="2pt">
              <v:path arrowok="t"/>
              <v:textbox>
                <w:txbxContent>
                  <w:p w:rsidR="005D227B" w:rsidRDefault="005D227B" w:rsidP="005D227B">
                    <w:pPr>
                      <w:ind w:left="-142"/>
                    </w:pPr>
                    <w:r>
                      <w:rPr>
                        <w:noProof/>
                        <w:lang w:val="fr-CA" w:eastAsia="fr-CA"/>
                      </w:rPr>
                      <w:drawing>
                        <wp:inline distT="0" distB="0" distL="0" distR="0">
                          <wp:extent cx="969613" cy="828139"/>
                          <wp:effectExtent l="0" t="0" r="2540" b="0"/>
                          <wp:docPr id="9" name="Imagen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3461" cy="831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F2461"/>
    <w:multiLevelType w:val="hybridMultilevel"/>
    <w:tmpl w:val="C5501986"/>
    <w:lvl w:ilvl="0" w:tplc="D07260C4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2B4943"/>
    <w:multiLevelType w:val="hybridMultilevel"/>
    <w:tmpl w:val="83CC94B6"/>
    <w:lvl w:ilvl="0" w:tplc="16EA905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BC273A"/>
    <w:multiLevelType w:val="hybridMultilevel"/>
    <w:tmpl w:val="A636ED26"/>
    <w:lvl w:ilvl="0" w:tplc="D07260C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8BC75F7"/>
    <w:multiLevelType w:val="hybridMultilevel"/>
    <w:tmpl w:val="A380FF52"/>
    <w:lvl w:ilvl="0" w:tplc="16EA905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2C0F6D"/>
    <w:multiLevelType w:val="hybridMultilevel"/>
    <w:tmpl w:val="0AE2E670"/>
    <w:lvl w:ilvl="0" w:tplc="16EA90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731F02"/>
    <w:multiLevelType w:val="hybridMultilevel"/>
    <w:tmpl w:val="6E16BE64"/>
    <w:lvl w:ilvl="0" w:tplc="D07260C4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7FFD70C4"/>
    <w:multiLevelType w:val="hybridMultilevel"/>
    <w:tmpl w:val="BB1220EC"/>
    <w:lvl w:ilvl="0" w:tplc="96407990">
      <w:start w:val="1"/>
      <w:numFmt w:val="bullet"/>
      <w:lvlText w:val="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AFE"/>
    <w:rsid w:val="00003D2D"/>
    <w:rsid w:val="00037283"/>
    <w:rsid w:val="00040140"/>
    <w:rsid w:val="000640FC"/>
    <w:rsid w:val="000D48B7"/>
    <w:rsid w:val="0011006B"/>
    <w:rsid w:val="0019708C"/>
    <w:rsid w:val="004D7095"/>
    <w:rsid w:val="005029B8"/>
    <w:rsid w:val="00540B2F"/>
    <w:rsid w:val="005905DE"/>
    <w:rsid w:val="005D227B"/>
    <w:rsid w:val="005E1EC4"/>
    <w:rsid w:val="00684528"/>
    <w:rsid w:val="006C1AA8"/>
    <w:rsid w:val="006C3E01"/>
    <w:rsid w:val="006D034F"/>
    <w:rsid w:val="006E6935"/>
    <w:rsid w:val="00775E6B"/>
    <w:rsid w:val="007D7CE2"/>
    <w:rsid w:val="008A4F7E"/>
    <w:rsid w:val="009F2469"/>
    <w:rsid w:val="00B53DEF"/>
    <w:rsid w:val="00BC4AFE"/>
    <w:rsid w:val="00C54F4C"/>
    <w:rsid w:val="00C87DFE"/>
    <w:rsid w:val="00CA4CB4"/>
    <w:rsid w:val="00D16003"/>
    <w:rsid w:val="00DB4B06"/>
    <w:rsid w:val="00E46B64"/>
    <w:rsid w:val="00E6204D"/>
    <w:rsid w:val="00E7606C"/>
    <w:rsid w:val="00EF41CC"/>
    <w:rsid w:val="00FE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8E296"/>
  <w15:docId w15:val="{FDCDD625-D446-4461-8BD2-2CB9E1D69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4AFE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1CC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lang w:eastAsia="fr-FR"/>
    </w:rPr>
  </w:style>
  <w:style w:type="character" w:customStyle="1" w:styleId="HeaderChar">
    <w:name w:val="Header Char"/>
    <w:basedOn w:val="DefaultParagraphFont"/>
    <w:link w:val="Header"/>
    <w:uiPriority w:val="99"/>
    <w:rsid w:val="00EF41CC"/>
  </w:style>
  <w:style w:type="paragraph" w:styleId="Footer">
    <w:name w:val="footer"/>
    <w:basedOn w:val="Normal"/>
    <w:link w:val="FooterChar"/>
    <w:uiPriority w:val="99"/>
    <w:unhideWhenUsed/>
    <w:rsid w:val="00EF41CC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lang w:eastAsia="fr-FR"/>
    </w:rPr>
  </w:style>
  <w:style w:type="character" w:customStyle="1" w:styleId="FooterChar">
    <w:name w:val="Footer Char"/>
    <w:basedOn w:val="DefaultParagraphFont"/>
    <w:link w:val="Footer"/>
    <w:uiPriority w:val="99"/>
    <w:rsid w:val="00EF41CC"/>
  </w:style>
  <w:style w:type="paragraph" w:styleId="BalloonText">
    <w:name w:val="Balloon Text"/>
    <w:basedOn w:val="Normal"/>
    <w:link w:val="BalloonTextChar"/>
    <w:uiPriority w:val="99"/>
    <w:semiHidden/>
    <w:unhideWhenUsed/>
    <w:rsid w:val="00EF41CC"/>
    <w:pPr>
      <w:spacing w:after="0" w:line="240" w:lineRule="auto"/>
    </w:pPr>
    <w:rPr>
      <w:rFonts w:ascii="Tahoma" w:eastAsiaTheme="minorEastAsia" w:hAnsi="Tahoma" w:cs="Tahoma"/>
      <w:sz w:val="16"/>
      <w:szCs w:val="16"/>
      <w:lang w:eastAsia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1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41CC"/>
    <w:pPr>
      <w:ind w:left="720"/>
      <w:contextualSpacing/>
    </w:pPr>
    <w:rPr>
      <w:rFonts w:eastAsiaTheme="minorEastAsia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B53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aption">
    <w:name w:val="caption"/>
    <w:basedOn w:val="Normal"/>
    <w:next w:val="Normal"/>
    <w:uiPriority w:val="35"/>
    <w:unhideWhenUsed/>
    <w:qFormat/>
    <w:rsid w:val="000640F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3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0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A\AppData\Roaming\Microsoft\Plantillas\mi%20pie%20de%20pagin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06B52-EEA4-480C-81BC-667E7E308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pie de pagina.dotx</Template>
  <TotalTime>1</TotalTime>
  <Pages>2</Pages>
  <Words>24</Words>
  <Characters>135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WinHermes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</dc:creator>
  <cp:lastModifiedBy>Mourady El Hélou</cp:lastModifiedBy>
  <cp:revision>2</cp:revision>
  <cp:lastPrinted>2014-02-27T20:52:00Z</cp:lastPrinted>
  <dcterms:created xsi:type="dcterms:W3CDTF">2024-07-08T16:27:00Z</dcterms:created>
  <dcterms:modified xsi:type="dcterms:W3CDTF">2024-07-08T16:27:00Z</dcterms:modified>
</cp:coreProperties>
</file>